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B5612" w14:textId="79BEBD3D" w:rsidR="00AC60A5" w:rsidRPr="00915252" w:rsidRDefault="596F80E1" w:rsidP="335343FA">
      <w:pPr>
        <w:spacing w:after="120"/>
        <w:rPr>
          <w:b/>
          <w:bCs/>
          <w:sz w:val="36"/>
          <w:szCs w:val="36"/>
        </w:rPr>
      </w:pPr>
      <w:r w:rsidRPr="335343FA">
        <w:rPr>
          <w:b/>
          <w:bCs/>
          <w:sz w:val="36"/>
          <w:szCs w:val="36"/>
        </w:rPr>
        <w:t>Volleyballmeisterschaft 20</w:t>
      </w:r>
      <w:r w:rsidR="640E1994" w:rsidRPr="335343FA">
        <w:rPr>
          <w:b/>
          <w:bCs/>
          <w:sz w:val="36"/>
          <w:szCs w:val="36"/>
        </w:rPr>
        <w:t>2</w:t>
      </w:r>
      <w:r w:rsidR="3784F418" w:rsidRPr="335343FA">
        <w:rPr>
          <w:b/>
          <w:bCs/>
          <w:sz w:val="36"/>
          <w:szCs w:val="36"/>
        </w:rPr>
        <w:t>6</w:t>
      </w:r>
      <w:r w:rsidRPr="335343FA">
        <w:rPr>
          <w:b/>
          <w:bCs/>
          <w:sz w:val="36"/>
          <w:szCs w:val="36"/>
        </w:rPr>
        <w:t>/</w:t>
      </w:r>
      <w:r w:rsidR="640E1994" w:rsidRPr="335343FA">
        <w:rPr>
          <w:b/>
          <w:bCs/>
          <w:sz w:val="36"/>
          <w:szCs w:val="36"/>
        </w:rPr>
        <w:t>2</w:t>
      </w:r>
      <w:r w:rsidR="16C86FD2" w:rsidRPr="335343FA">
        <w:rPr>
          <w:b/>
          <w:bCs/>
          <w:sz w:val="36"/>
          <w:szCs w:val="36"/>
        </w:rPr>
        <w:t>7</w:t>
      </w:r>
      <w:r w:rsidRPr="335343FA">
        <w:rPr>
          <w:b/>
          <w:bCs/>
          <w:sz w:val="36"/>
          <w:szCs w:val="36"/>
        </w:rPr>
        <w:t xml:space="preserve"> für Männer</w:t>
      </w:r>
    </w:p>
    <w:p w14:paraId="7921D384" w14:textId="26980B60" w:rsidR="00AC60A5" w:rsidRPr="00380A95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1. Allgemeines</w:t>
      </w:r>
    </w:p>
    <w:p w14:paraId="21BC6D22" w14:textId="6E28793B" w:rsidR="00AC60A5" w:rsidRPr="00380A95" w:rsidRDefault="00AC60A5" w:rsidP="00AC60A5">
      <w:pPr>
        <w:spacing w:after="120"/>
        <w:rPr>
          <w:sz w:val="22"/>
          <w:szCs w:val="22"/>
        </w:rPr>
      </w:pPr>
      <w:r w:rsidRPr="00380A95">
        <w:rPr>
          <w:sz w:val="22"/>
          <w:szCs w:val="22"/>
        </w:rPr>
        <w:t xml:space="preserve">Das Ressort Männer des ATV führt für seine Vereine und Riegen eine </w:t>
      </w:r>
      <w:r w:rsidR="00B53CBA">
        <w:rPr>
          <w:sz w:val="22"/>
          <w:szCs w:val="22"/>
        </w:rPr>
        <w:t>Winter</w:t>
      </w:r>
      <w:r w:rsidRPr="00380A95">
        <w:rPr>
          <w:sz w:val="22"/>
          <w:szCs w:val="22"/>
        </w:rPr>
        <w:t>meisterschaft durch. Diese wird durch den Ressortverantwortlichen Männer organisiert.</w:t>
      </w:r>
    </w:p>
    <w:p w14:paraId="54B386B2" w14:textId="77777777" w:rsidR="00AC60A5" w:rsidRPr="00D76F0C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2. Spielregeln</w:t>
      </w:r>
    </w:p>
    <w:p w14:paraId="0643303C" w14:textId="530C7E23" w:rsidR="00AC60A5" w:rsidRPr="00380A95" w:rsidRDefault="00AC60A5" w:rsidP="00AC60A5">
      <w:pPr>
        <w:spacing w:after="60"/>
        <w:rPr>
          <w:sz w:val="22"/>
          <w:szCs w:val="22"/>
        </w:rPr>
      </w:pPr>
      <w:r w:rsidRPr="00380A95">
        <w:rPr>
          <w:sz w:val="22"/>
          <w:szCs w:val="22"/>
        </w:rPr>
        <w:t>Es wird nach den offiziellen (neuen) Regeln des ATV gespielt. Pro Mannschaft spielen 6 Mann. Mit einer Ausnahme müssen alle Spieler älter als 3</w:t>
      </w:r>
      <w:r w:rsidR="00B53CBA">
        <w:rPr>
          <w:sz w:val="22"/>
          <w:szCs w:val="22"/>
        </w:rPr>
        <w:t>5</w:t>
      </w:r>
      <w:r w:rsidRPr="00380A95">
        <w:rPr>
          <w:sz w:val="22"/>
          <w:szCs w:val="22"/>
        </w:rPr>
        <w:t xml:space="preserve"> Jahre sein. </w:t>
      </w:r>
    </w:p>
    <w:p w14:paraId="5A9E31E8" w14:textId="737D6800" w:rsidR="00AC60A5" w:rsidRDefault="00AC60A5" w:rsidP="00AC60A5">
      <w:pPr>
        <w:spacing w:after="60"/>
        <w:rPr>
          <w:sz w:val="22"/>
          <w:szCs w:val="22"/>
        </w:rPr>
      </w:pPr>
      <w:r w:rsidRPr="00380A95">
        <w:rPr>
          <w:sz w:val="22"/>
          <w:szCs w:val="22"/>
        </w:rPr>
        <w:t xml:space="preserve">Die Mannschaften müssen vollständig antreten, ansonsten gilt das Spiel als verloren. Bei </w:t>
      </w:r>
      <w:r w:rsidR="00B53CBA" w:rsidRPr="00380A95">
        <w:rPr>
          <w:sz w:val="22"/>
          <w:szCs w:val="22"/>
        </w:rPr>
        <w:t>Verletzung,</w:t>
      </w:r>
      <w:r w:rsidRPr="00380A95">
        <w:rPr>
          <w:sz w:val="22"/>
          <w:szCs w:val="22"/>
        </w:rPr>
        <w:t xml:space="preserve"> während dem Spiel, kann mit fünf Spielern oder eventuell einem Ersatzspieler der gegnerischen Mannschaft weitergespielt werden</w:t>
      </w:r>
      <w:r>
        <w:rPr>
          <w:sz w:val="22"/>
          <w:szCs w:val="22"/>
        </w:rPr>
        <w:t>.</w:t>
      </w:r>
      <w:r w:rsidR="00915252">
        <w:rPr>
          <w:sz w:val="22"/>
          <w:szCs w:val="22"/>
        </w:rPr>
        <w:t xml:space="preserve"> </w:t>
      </w:r>
      <w:r w:rsidR="00915252" w:rsidRPr="00915252">
        <w:rPr>
          <w:b/>
          <w:bCs/>
          <w:sz w:val="22"/>
          <w:szCs w:val="22"/>
        </w:rPr>
        <w:t xml:space="preserve">Die </w:t>
      </w:r>
      <w:proofErr w:type="spellStart"/>
      <w:r w:rsidR="00915252" w:rsidRPr="00915252">
        <w:rPr>
          <w:b/>
          <w:bCs/>
          <w:sz w:val="22"/>
          <w:szCs w:val="22"/>
        </w:rPr>
        <w:t>Netzhöhe</w:t>
      </w:r>
      <w:proofErr w:type="spellEnd"/>
      <w:r w:rsidR="00915252" w:rsidRPr="00915252">
        <w:rPr>
          <w:b/>
          <w:bCs/>
          <w:sz w:val="22"/>
          <w:szCs w:val="22"/>
        </w:rPr>
        <w:t xml:space="preserve"> in der Kat. A ist 243cm und der der Kat. B 235cm (</w:t>
      </w:r>
      <w:proofErr w:type="spellStart"/>
      <w:r w:rsidR="00915252" w:rsidRPr="00915252">
        <w:rPr>
          <w:b/>
          <w:bCs/>
          <w:sz w:val="22"/>
          <w:szCs w:val="22"/>
        </w:rPr>
        <w:t>Mixhöhe</w:t>
      </w:r>
      <w:proofErr w:type="spellEnd"/>
      <w:r w:rsidR="00915252" w:rsidRPr="00915252">
        <w:rPr>
          <w:b/>
          <w:bCs/>
          <w:sz w:val="22"/>
          <w:szCs w:val="22"/>
        </w:rPr>
        <w:t>)</w:t>
      </w:r>
    </w:p>
    <w:p w14:paraId="34A0ECBE" w14:textId="77777777" w:rsidR="00B53CBA" w:rsidRDefault="00B53CBA" w:rsidP="00AC60A5">
      <w:pPr>
        <w:spacing w:after="60"/>
        <w:rPr>
          <w:sz w:val="22"/>
          <w:szCs w:val="22"/>
          <w:u w:val="single"/>
        </w:rPr>
      </w:pPr>
    </w:p>
    <w:p w14:paraId="0CD72E91" w14:textId="75C228B7" w:rsidR="00AC60A5" w:rsidRPr="00380A95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3. Spielklassen</w:t>
      </w:r>
    </w:p>
    <w:p w14:paraId="36221EFC" w14:textId="77777777" w:rsidR="00AC60A5" w:rsidRPr="00380A95" w:rsidRDefault="00AC60A5" w:rsidP="00AC60A5">
      <w:pPr>
        <w:spacing w:after="120"/>
        <w:rPr>
          <w:sz w:val="22"/>
          <w:szCs w:val="22"/>
        </w:rPr>
      </w:pPr>
      <w:r w:rsidRPr="00380A95">
        <w:rPr>
          <w:sz w:val="22"/>
          <w:szCs w:val="22"/>
        </w:rPr>
        <w:t>Die Zuteilung bei den Männern in die Kategorie A oder B erfolgt aufgrund der letztjährigen Klassierung sowie der Anmeldungen. Neue Mannschaften werden nach Absprache mit den Spielleitern durch den Ressortverantwortlichen Männer eingeteilt.</w:t>
      </w:r>
    </w:p>
    <w:p w14:paraId="560B7DC2" w14:textId="77777777" w:rsidR="00AC60A5" w:rsidRPr="00D76F0C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4. Spielmodus</w:t>
      </w:r>
    </w:p>
    <w:p w14:paraId="6EF9BBE8" w14:textId="332F873E" w:rsidR="00B53CBA" w:rsidRPr="00915252" w:rsidRDefault="00880717" w:rsidP="699EE398">
      <w:pPr>
        <w:pStyle w:val="KeinLeerraum"/>
        <w:rPr>
          <w:b/>
          <w:bCs/>
          <w:sz w:val="24"/>
        </w:rPr>
      </w:pPr>
      <w:r w:rsidRPr="335343FA">
        <w:rPr>
          <w:sz w:val="24"/>
        </w:rPr>
        <w:t xml:space="preserve">Jeder gegen jeden auf drei Gewinnsätze. </w:t>
      </w:r>
      <w:r w:rsidRPr="335343FA">
        <w:rPr>
          <w:b/>
          <w:bCs/>
          <w:sz w:val="24"/>
        </w:rPr>
        <w:t xml:space="preserve">Die Schlussrunde findet </w:t>
      </w:r>
      <w:r w:rsidR="7CB9D3E4" w:rsidRPr="335343FA">
        <w:rPr>
          <w:b/>
          <w:bCs/>
          <w:sz w:val="24"/>
        </w:rPr>
        <w:t xml:space="preserve">voraussichtlich </w:t>
      </w:r>
      <w:r w:rsidRPr="335343FA">
        <w:rPr>
          <w:b/>
          <w:bCs/>
          <w:sz w:val="24"/>
        </w:rPr>
        <w:t xml:space="preserve">am </w:t>
      </w:r>
      <w:r w:rsidR="03DF5275" w:rsidRPr="335343FA">
        <w:rPr>
          <w:b/>
          <w:bCs/>
          <w:sz w:val="24"/>
        </w:rPr>
        <w:t>Freitag, 19</w:t>
      </w:r>
      <w:r w:rsidRPr="335343FA">
        <w:rPr>
          <w:b/>
          <w:bCs/>
          <w:sz w:val="24"/>
        </w:rPr>
        <w:t>. März 202</w:t>
      </w:r>
      <w:r w:rsidR="17241F8A" w:rsidRPr="335343FA">
        <w:rPr>
          <w:b/>
          <w:bCs/>
          <w:sz w:val="24"/>
        </w:rPr>
        <w:t>7</w:t>
      </w:r>
      <w:r w:rsidR="5464E159" w:rsidRPr="335343FA">
        <w:rPr>
          <w:b/>
          <w:bCs/>
          <w:sz w:val="24"/>
        </w:rPr>
        <w:t xml:space="preserve"> i</w:t>
      </w:r>
      <w:r w:rsidRPr="335343FA">
        <w:rPr>
          <w:b/>
          <w:bCs/>
          <w:sz w:val="24"/>
        </w:rPr>
        <w:t>n Heiden statt</w:t>
      </w:r>
    </w:p>
    <w:p w14:paraId="0F766A9A" w14:textId="77777777" w:rsidR="00915252" w:rsidRDefault="00915252" w:rsidP="00AC60A5">
      <w:pPr>
        <w:spacing w:after="60"/>
        <w:rPr>
          <w:sz w:val="22"/>
          <w:szCs w:val="22"/>
          <w:u w:val="single"/>
        </w:rPr>
      </w:pPr>
    </w:p>
    <w:p w14:paraId="7E50E59D" w14:textId="73474030" w:rsidR="00AC60A5" w:rsidRPr="00D76F0C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5. Rangierung</w:t>
      </w:r>
    </w:p>
    <w:p w14:paraId="0085B399" w14:textId="77777777" w:rsidR="00AC60A5" w:rsidRPr="00380A95" w:rsidRDefault="00AC60A5" w:rsidP="00AC60A5">
      <w:pPr>
        <w:spacing w:after="0"/>
        <w:rPr>
          <w:sz w:val="22"/>
          <w:szCs w:val="22"/>
        </w:rPr>
      </w:pPr>
      <w:r w:rsidRPr="00380A95">
        <w:rPr>
          <w:sz w:val="22"/>
          <w:szCs w:val="22"/>
        </w:rPr>
        <w:t>Über die Rangierung entscheidet:</w:t>
      </w:r>
    </w:p>
    <w:p w14:paraId="244795ED" w14:textId="77777777" w:rsidR="00AC60A5" w:rsidRPr="00380A95" w:rsidRDefault="00AC60A5" w:rsidP="00AC60A5">
      <w:pPr>
        <w:spacing w:after="0"/>
        <w:rPr>
          <w:sz w:val="22"/>
          <w:szCs w:val="22"/>
        </w:rPr>
      </w:pPr>
      <w:r w:rsidRPr="00380A95">
        <w:rPr>
          <w:sz w:val="22"/>
          <w:szCs w:val="22"/>
        </w:rPr>
        <w:tab/>
        <w:t>1. die höhere Punktzahl</w:t>
      </w:r>
    </w:p>
    <w:p w14:paraId="694F786B" w14:textId="77777777" w:rsidR="00AC60A5" w:rsidRDefault="00AC60A5" w:rsidP="00AC60A5">
      <w:pPr>
        <w:spacing w:after="0"/>
        <w:rPr>
          <w:sz w:val="22"/>
          <w:szCs w:val="22"/>
        </w:rPr>
      </w:pPr>
      <w:r w:rsidRPr="00380A95">
        <w:rPr>
          <w:sz w:val="22"/>
          <w:szCs w:val="22"/>
        </w:rPr>
        <w:tab/>
        <w:t>2. die Anzahl der gewonnen</w:t>
      </w:r>
      <w:r w:rsidR="00056034">
        <w:rPr>
          <w:sz w:val="22"/>
          <w:szCs w:val="22"/>
        </w:rPr>
        <w:t>en</w:t>
      </w:r>
      <w:r w:rsidRPr="00380A95">
        <w:rPr>
          <w:sz w:val="22"/>
          <w:szCs w:val="22"/>
        </w:rPr>
        <w:t xml:space="preserve"> Sätze</w:t>
      </w:r>
    </w:p>
    <w:p w14:paraId="28CB859D" w14:textId="77777777" w:rsidR="00AC60A5" w:rsidRPr="00380A95" w:rsidRDefault="00AC60A5" w:rsidP="00AC60A5">
      <w:pPr>
        <w:spacing w:after="120"/>
        <w:rPr>
          <w:sz w:val="22"/>
          <w:szCs w:val="22"/>
        </w:rPr>
      </w:pPr>
      <w:r>
        <w:rPr>
          <w:sz w:val="22"/>
          <w:szCs w:val="22"/>
        </w:rPr>
        <w:tab/>
        <w:t xml:space="preserve">3. </w:t>
      </w:r>
      <w:r w:rsidRPr="007677AE">
        <w:rPr>
          <w:sz w:val="22"/>
          <w:szCs w:val="22"/>
        </w:rPr>
        <w:t xml:space="preserve">die </w:t>
      </w:r>
      <w:r>
        <w:rPr>
          <w:sz w:val="22"/>
          <w:szCs w:val="22"/>
        </w:rPr>
        <w:t>D</w:t>
      </w:r>
      <w:r w:rsidRPr="007677AE">
        <w:rPr>
          <w:sz w:val="22"/>
          <w:szCs w:val="22"/>
        </w:rPr>
        <w:t xml:space="preserve">ifferenz </w:t>
      </w:r>
      <w:r>
        <w:rPr>
          <w:sz w:val="22"/>
          <w:szCs w:val="22"/>
        </w:rPr>
        <w:t xml:space="preserve">der gespielten Punkte </w:t>
      </w:r>
      <w:r w:rsidRPr="007677AE">
        <w:rPr>
          <w:sz w:val="22"/>
          <w:szCs w:val="22"/>
        </w:rPr>
        <w:t>aus allen Spielen</w:t>
      </w:r>
      <w:r>
        <w:rPr>
          <w:sz w:val="22"/>
          <w:szCs w:val="22"/>
        </w:rPr>
        <w:t>, mehr erzielte Punkte</w:t>
      </w:r>
    </w:p>
    <w:p w14:paraId="22D1A703" w14:textId="77777777" w:rsidR="00AC60A5" w:rsidRPr="00D76F0C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6. Rangverlesen</w:t>
      </w:r>
    </w:p>
    <w:p w14:paraId="6000E2CC" w14:textId="77777777" w:rsidR="00AC60A5" w:rsidRPr="00380A95" w:rsidRDefault="00AC60A5" w:rsidP="00AC60A5">
      <w:pPr>
        <w:spacing w:after="120"/>
        <w:rPr>
          <w:sz w:val="22"/>
          <w:szCs w:val="22"/>
        </w:rPr>
      </w:pPr>
      <w:r w:rsidRPr="00380A95">
        <w:rPr>
          <w:sz w:val="22"/>
          <w:szCs w:val="22"/>
        </w:rPr>
        <w:t xml:space="preserve">Das Rangverlesen findet am Schluss des letzten Spieltags statt. </w:t>
      </w:r>
    </w:p>
    <w:p w14:paraId="1D099B9B" w14:textId="77777777" w:rsidR="00AC60A5" w:rsidRPr="00D76F0C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7. Spieleinsatz</w:t>
      </w:r>
    </w:p>
    <w:p w14:paraId="14A34794" w14:textId="4BBB4E0C" w:rsidR="00AC60A5" w:rsidRPr="00380A95" w:rsidRDefault="00AC60A5" w:rsidP="00AC60A5">
      <w:pPr>
        <w:spacing w:after="120"/>
        <w:rPr>
          <w:sz w:val="22"/>
          <w:szCs w:val="22"/>
        </w:rPr>
      </w:pPr>
      <w:r w:rsidRPr="006B2EB7">
        <w:rPr>
          <w:sz w:val="22"/>
          <w:szCs w:val="22"/>
        </w:rPr>
        <w:t xml:space="preserve">Der Einsatz pro Mannschaft beträgt Fr. </w:t>
      </w:r>
      <w:r w:rsidR="006B2EB7" w:rsidRPr="006B2EB7">
        <w:rPr>
          <w:sz w:val="22"/>
          <w:szCs w:val="22"/>
        </w:rPr>
        <w:t>7</w:t>
      </w:r>
      <w:r w:rsidRPr="006B2EB7">
        <w:rPr>
          <w:sz w:val="22"/>
          <w:szCs w:val="22"/>
        </w:rPr>
        <w:t>0.--. Nicht Antreten einer Mannschaft hat eine</w:t>
      </w:r>
      <w:r w:rsidRPr="00380A95">
        <w:rPr>
          <w:sz w:val="22"/>
          <w:szCs w:val="22"/>
        </w:rPr>
        <w:t xml:space="preserve"> Forfait-Niederlage zur Folge. Der Spieleinsatz ist trotzdem zu leisten.</w:t>
      </w:r>
    </w:p>
    <w:p w14:paraId="56FDAA11" w14:textId="77777777" w:rsidR="00AC60A5" w:rsidRPr="00D76F0C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8. Schiedsrichter</w:t>
      </w:r>
    </w:p>
    <w:p w14:paraId="5C723BF2" w14:textId="0614C936" w:rsidR="00AC60A5" w:rsidRPr="00380A95" w:rsidRDefault="00AC60A5" w:rsidP="00AC60A5">
      <w:pPr>
        <w:spacing w:after="120"/>
        <w:rPr>
          <w:sz w:val="22"/>
          <w:szCs w:val="22"/>
        </w:rPr>
      </w:pPr>
      <w:r w:rsidRPr="00380A95">
        <w:rPr>
          <w:sz w:val="22"/>
          <w:szCs w:val="22"/>
        </w:rPr>
        <w:t xml:space="preserve">Jede Mannschaft stellt </w:t>
      </w:r>
      <w:r>
        <w:rPr>
          <w:sz w:val="22"/>
          <w:szCs w:val="22"/>
        </w:rPr>
        <w:t xml:space="preserve">für die </w:t>
      </w:r>
      <w:r w:rsidR="00A627B8">
        <w:rPr>
          <w:sz w:val="22"/>
          <w:szCs w:val="22"/>
        </w:rPr>
        <w:t>gemäß</w:t>
      </w:r>
      <w:r>
        <w:rPr>
          <w:sz w:val="22"/>
          <w:szCs w:val="22"/>
        </w:rPr>
        <w:t xml:space="preserve"> Spielplan eingeteilten Spiele jeweils </w:t>
      </w:r>
      <w:r w:rsidRPr="00380A95">
        <w:rPr>
          <w:sz w:val="22"/>
          <w:szCs w:val="22"/>
        </w:rPr>
        <w:t xml:space="preserve">einen Schiedsrichter und einen </w:t>
      </w:r>
      <w:proofErr w:type="spellStart"/>
      <w:r w:rsidR="00194219">
        <w:rPr>
          <w:sz w:val="22"/>
          <w:szCs w:val="22"/>
        </w:rPr>
        <w:t>Täfeler</w:t>
      </w:r>
      <w:proofErr w:type="spellEnd"/>
      <w:r w:rsidRPr="00380A95">
        <w:rPr>
          <w:sz w:val="22"/>
          <w:szCs w:val="22"/>
        </w:rPr>
        <w:t>.</w:t>
      </w:r>
    </w:p>
    <w:p w14:paraId="257290BA" w14:textId="77777777" w:rsidR="00AC60A5" w:rsidRPr="00380A95" w:rsidRDefault="00AC60A5" w:rsidP="00AC60A5">
      <w:pPr>
        <w:spacing w:after="60"/>
        <w:rPr>
          <w:sz w:val="22"/>
          <w:szCs w:val="22"/>
          <w:u w:val="single"/>
        </w:rPr>
      </w:pPr>
      <w:r w:rsidRPr="00380A95">
        <w:rPr>
          <w:sz w:val="22"/>
          <w:szCs w:val="22"/>
          <w:u w:val="single"/>
        </w:rPr>
        <w:t>9. Organisation</w:t>
      </w:r>
    </w:p>
    <w:p w14:paraId="3726F2EF" w14:textId="77777777" w:rsidR="00AC60A5" w:rsidRDefault="00AC60A5" w:rsidP="00AC60A5">
      <w:pPr>
        <w:spacing w:after="120"/>
        <w:rPr>
          <w:sz w:val="22"/>
          <w:szCs w:val="22"/>
        </w:rPr>
      </w:pPr>
      <w:r w:rsidRPr="00380A95">
        <w:rPr>
          <w:sz w:val="22"/>
          <w:szCs w:val="22"/>
        </w:rPr>
        <w:t>Die Männerriege des jeweiligen Spielortes übernimmt die örtliche Organisation. Die Oberaufsicht liegt beim Ressortverantwortlichen Männer.</w:t>
      </w:r>
    </w:p>
    <w:p w14:paraId="6C42799D" w14:textId="77777777" w:rsidR="00AC60A5" w:rsidRPr="005E41B2" w:rsidRDefault="00AC60A5" w:rsidP="00AC60A5">
      <w:pPr>
        <w:spacing w:after="60"/>
        <w:rPr>
          <w:sz w:val="22"/>
          <w:szCs w:val="22"/>
          <w:u w:val="single"/>
        </w:rPr>
      </w:pPr>
      <w:r w:rsidRPr="005E41B2">
        <w:rPr>
          <w:sz w:val="22"/>
          <w:szCs w:val="22"/>
          <w:u w:val="single"/>
        </w:rPr>
        <w:t>10. Versicherung:</w:t>
      </w:r>
    </w:p>
    <w:p w14:paraId="4D405E1E" w14:textId="49C4B127" w:rsidR="00AC60A5" w:rsidRPr="005E41B2" w:rsidRDefault="00AC60A5" w:rsidP="00AC60A5">
      <w:pPr>
        <w:spacing w:after="120"/>
        <w:rPr>
          <w:sz w:val="22"/>
          <w:szCs w:val="22"/>
        </w:rPr>
      </w:pPr>
      <w:r w:rsidRPr="005E41B2">
        <w:rPr>
          <w:sz w:val="22"/>
          <w:szCs w:val="22"/>
        </w:rPr>
        <w:t xml:space="preserve">Die als turnende STV-Mitglieder deklarierten Teilnehmer sind </w:t>
      </w:r>
      <w:r w:rsidR="00A627B8" w:rsidRPr="005E41B2">
        <w:rPr>
          <w:sz w:val="22"/>
          <w:szCs w:val="22"/>
        </w:rPr>
        <w:t>gemä</w:t>
      </w:r>
      <w:r w:rsidR="00A627B8">
        <w:rPr>
          <w:sz w:val="22"/>
          <w:szCs w:val="22"/>
        </w:rPr>
        <w:t>ß</w:t>
      </w:r>
      <w:r w:rsidRPr="005E41B2">
        <w:rPr>
          <w:sz w:val="22"/>
          <w:szCs w:val="22"/>
        </w:rPr>
        <w:t xml:space="preserve"> Reglement bei der SVK des STV gegen Haftpflicht, Brillenschäden und Unfallzusatz versichert.</w:t>
      </w:r>
    </w:p>
    <w:p w14:paraId="79DDAD92" w14:textId="7873E8A8" w:rsidR="00915252" w:rsidRDefault="22B1CF30" w:rsidP="00AC60A5">
      <w:pPr>
        <w:tabs>
          <w:tab w:val="right" w:pos="8789"/>
        </w:tabs>
        <w:rPr>
          <w:sz w:val="22"/>
          <w:szCs w:val="22"/>
          <w:lang w:val="de-CH"/>
        </w:rPr>
      </w:pPr>
      <w:r w:rsidRPr="335343FA">
        <w:rPr>
          <w:sz w:val="22"/>
          <w:szCs w:val="22"/>
          <w:lang w:val="de-CH"/>
        </w:rPr>
        <w:t>Oberegg</w:t>
      </w:r>
      <w:r w:rsidR="596F80E1" w:rsidRPr="335343FA">
        <w:rPr>
          <w:sz w:val="22"/>
          <w:szCs w:val="22"/>
          <w:lang w:val="de-CH"/>
        </w:rPr>
        <w:t xml:space="preserve">, </w:t>
      </w:r>
      <w:r w:rsidRPr="335343FA">
        <w:rPr>
          <w:sz w:val="22"/>
          <w:szCs w:val="22"/>
          <w:lang w:val="de-CH"/>
        </w:rPr>
        <w:t>2</w:t>
      </w:r>
      <w:r w:rsidR="3FD16B24" w:rsidRPr="335343FA">
        <w:rPr>
          <w:sz w:val="22"/>
          <w:szCs w:val="22"/>
          <w:lang w:val="de-CH"/>
        </w:rPr>
        <w:t>0</w:t>
      </w:r>
      <w:r w:rsidR="596F80E1" w:rsidRPr="335343FA">
        <w:rPr>
          <w:sz w:val="22"/>
          <w:szCs w:val="22"/>
          <w:lang w:val="de-CH"/>
        </w:rPr>
        <w:t xml:space="preserve">. </w:t>
      </w:r>
      <w:r w:rsidR="3FD16B24" w:rsidRPr="335343FA">
        <w:rPr>
          <w:sz w:val="22"/>
          <w:szCs w:val="22"/>
          <w:lang w:val="de-CH"/>
        </w:rPr>
        <w:t>September</w:t>
      </w:r>
      <w:r w:rsidR="596F80E1" w:rsidRPr="335343FA">
        <w:rPr>
          <w:sz w:val="22"/>
          <w:szCs w:val="22"/>
          <w:lang w:val="de-CH"/>
        </w:rPr>
        <w:t xml:space="preserve"> 20</w:t>
      </w:r>
      <w:r w:rsidR="640E1994" w:rsidRPr="335343FA">
        <w:rPr>
          <w:sz w:val="22"/>
          <w:szCs w:val="22"/>
          <w:lang w:val="de-CH"/>
        </w:rPr>
        <w:t>2</w:t>
      </w:r>
      <w:r w:rsidR="680B1515" w:rsidRPr="335343FA">
        <w:rPr>
          <w:sz w:val="22"/>
          <w:szCs w:val="22"/>
          <w:lang w:val="de-CH"/>
        </w:rPr>
        <w:t>6</w:t>
      </w:r>
      <w:r w:rsidR="00B53CBA">
        <w:tab/>
      </w:r>
    </w:p>
    <w:p w14:paraId="396775E6" w14:textId="3CA0A4C3" w:rsidR="00AC60A5" w:rsidRPr="00915252" w:rsidRDefault="006B2EB7" w:rsidP="00AC60A5">
      <w:pPr>
        <w:tabs>
          <w:tab w:val="right" w:pos="8789"/>
        </w:tabs>
        <w:rPr>
          <w:rFonts w:cs="Arial"/>
          <w:sz w:val="22"/>
          <w:szCs w:val="22"/>
          <w:lang w:val="de-CH"/>
        </w:rPr>
      </w:pPr>
      <w:r w:rsidRPr="00915252">
        <w:rPr>
          <w:sz w:val="22"/>
          <w:szCs w:val="22"/>
          <w:lang w:val="de-CH"/>
        </w:rPr>
        <w:t>Roger Spirig</w:t>
      </w:r>
    </w:p>
    <w:p w14:paraId="5122B997" w14:textId="630BC2F0" w:rsidR="00AC60A5" w:rsidRDefault="00AC60A5" w:rsidP="00AC60A5">
      <w:pPr>
        <w:rPr>
          <w:b/>
          <w:sz w:val="32"/>
        </w:rPr>
      </w:pPr>
      <w:r>
        <w:rPr>
          <w:b/>
          <w:sz w:val="32"/>
        </w:rPr>
        <w:lastRenderedPageBreak/>
        <w:t>Anmeldung</w:t>
      </w:r>
    </w:p>
    <w:p w14:paraId="3C36C92C" w14:textId="74C4F197" w:rsidR="00AC60A5" w:rsidRDefault="374D49B0" w:rsidP="699EE398">
      <w:pPr>
        <w:rPr>
          <w:b/>
          <w:bCs/>
          <w:sz w:val="32"/>
          <w:szCs w:val="32"/>
        </w:rPr>
      </w:pPr>
      <w:r w:rsidRPr="699EE398">
        <w:rPr>
          <w:b/>
          <w:bCs/>
          <w:sz w:val="32"/>
          <w:szCs w:val="32"/>
        </w:rPr>
        <w:t>Volleyballmeisterschaft 20</w:t>
      </w:r>
      <w:r w:rsidR="56B8CF04" w:rsidRPr="699EE398">
        <w:rPr>
          <w:b/>
          <w:bCs/>
          <w:sz w:val="32"/>
          <w:szCs w:val="32"/>
        </w:rPr>
        <w:t>2</w:t>
      </w:r>
      <w:r w:rsidR="7EA7EB91" w:rsidRPr="699EE398">
        <w:rPr>
          <w:b/>
          <w:bCs/>
          <w:sz w:val="32"/>
          <w:szCs w:val="32"/>
        </w:rPr>
        <w:t>6</w:t>
      </w:r>
      <w:r w:rsidRPr="699EE398">
        <w:rPr>
          <w:b/>
          <w:bCs/>
          <w:sz w:val="32"/>
          <w:szCs w:val="32"/>
        </w:rPr>
        <w:t>/2</w:t>
      </w:r>
      <w:r w:rsidR="7C181648" w:rsidRPr="699EE398">
        <w:rPr>
          <w:b/>
          <w:bCs/>
          <w:sz w:val="32"/>
          <w:szCs w:val="32"/>
        </w:rPr>
        <w:t>7</w:t>
      </w:r>
      <w:r w:rsidRPr="699EE398">
        <w:rPr>
          <w:b/>
          <w:bCs/>
          <w:sz w:val="32"/>
          <w:szCs w:val="32"/>
        </w:rPr>
        <w:t xml:space="preserve"> für Männer</w:t>
      </w:r>
    </w:p>
    <w:p w14:paraId="1CD0655E" w14:textId="77777777" w:rsidR="00AC60A5" w:rsidRPr="0064632E" w:rsidRDefault="00AC60A5" w:rsidP="00AC60A5">
      <w:pPr>
        <w:tabs>
          <w:tab w:val="right" w:pos="8505"/>
        </w:tabs>
        <w:rPr>
          <w:sz w:val="22"/>
          <w:szCs w:val="22"/>
        </w:rPr>
      </w:pPr>
      <w:r w:rsidRPr="0064632E">
        <w:rPr>
          <w:sz w:val="22"/>
          <w:szCs w:val="22"/>
        </w:rPr>
        <w:t>Die einzelnen Turnierrunden werden während der Woche durchgeführt.</w:t>
      </w:r>
    </w:p>
    <w:p w14:paraId="01CD8C76" w14:textId="77777777" w:rsidR="00AC60A5" w:rsidRDefault="00AC60A5" w:rsidP="00AC60A5">
      <w:pPr>
        <w:pStyle w:val="berschrift2"/>
        <w:tabs>
          <w:tab w:val="left" w:pos="1843"/>
        </w:tabs>
        <w:spacing w:before="120"/>
      </w:pPr>
      <w:r>
        <w:t>Verein/Riege</w:t>
      </w:r>
      <w:r>
        <w:tab/>
        <w:t>______________________________________________</w:t>
      </w:r>
    </w:p>
    <w:p w14:paraId="45923F04" w14:textId="77777777" w:rsidR="00AC60A5" w:rsidRPr="00482BAC" w:rsidRDefault="00AC60A5" w:rsidP="00AC60A5">
      <w:pPr>
        <w:tabs>
          <w:tab w:val="left" w:pos="2127"/>
          <w:tab w:val="right" w:pos="8505"/>
        </w:tabs>
        <w:spacing w:after="0"/>
        <w:rPr>
          <w:b/>
          <w:sz w:val="16"/>
          <w:szCs w:val="16"/>
        </w:rPr>
      </w:pPr>
    </w:p>
    <w:p w14:paraId="1688667B" w14:textId="77777777" w:rsidR="00AC60A5" w:rsidRPr="0064632E" w:rsidRDefault="00AC60A5" w:rsidP="00AC60A5">
      <w:pPr>
        <w:tabs>
          <w:tab w:val="left" w:pos="2127"/>
          <w:tab w:val="left" w:pos="5670"/>
          <w:tab w:val="right" w:pos="8505"/>
        </w:tabs>
        <w:ind w:right="-142"/>
        <w:rPr>
          <w:sz w:val="22"/>
          <w:szCs w:val="22"/>
        </w:rPr>
      </w:pPr>
      <w:r w:rsidRPr="0064632E">
        <w:rPr>
          <w:sz w:val="22"/>
          <w:szCs w:val="22"/>
        </w:rPr>
        <w:tab/>
        <w:t>Anzahl Mannschaften</w:t>
      </w:r>
      <w:r w:rsidRPr="0064632E">
        <w:rPr>
          <w:sz w:val="22"/>
          <w:szCs w:val="22"/>
        </w:rPr>
        <w:tab/>
        <w:t>Name/Adresse des Spielführers</w:t>
      </w:r>
    </w:p>
    <w:p w14:paraId="09D047FD" w14:textId="77777777" w:rsidR="00AC60A5" w:rsidRPr="00356087" w:rsidRDefault="00AC60A5" w:rsidP="00AC60A5">
      <w:pPr>
        <w:tabs>
          <w:tab w:val="left" w:pos="2160"/>
          <w:tab w:val="left" w:pos="5670"/>
          <w:tab w:val="right" w:pos="8505"/>
        </w:tabs>
        <w:rPr>
          <w:sz w:val="22"/>
          <w:szCs w:val="22"/>
          <w:lang w:val="it-IT"/>
        </w:rPr>
      </w:pPr>
      <w:r w:rsidRPr="00356087">
        <w:rPr>
          <w:sz w:val="22"/>
          <w:szCs w:val="22"/>
          <w:lang w:val="it-IT"/>
        </w:rPr>
        <w:t>Kat. A:</w:t>
      </w:r>
      <w:r w:rsidRPr="00356087">
        <w:rPr>
          <w:sz w:val="22"/>
          <w:szCs w:val="22"/>
          <w:lang w:val="it-IT"/>
        </w:rPr>
        <w:tab/>
        <w:t>_________________</w:t>
      </w:r>
      <w:r w:rsidRPr="00356087">
        <w:rPr>
          <w:sz w:val="22"/>
          <w:szCs w:val="22"/>
          <w:lang w:val="it-IT"/>
        </w:rPr>
        <w:tab/>
        <w:t>________________</w:t>
      </w:r>
      <w:r>
        <w:rPr>
          <w:sz w:val="22"/>
          <w:szCs w:val="22"/>
          <w:lang w:val="it-IT"/>
        </w:rPr>
        <w:t>__</w:t>
      </w:r>
      <w:r w:rsidRPr="00356087">
        <w:rPr>
          <w:sz w:val="22"/>
          <w:szCs w:val="22"/>
          <w:lang w:val="it-IT"/>
        </w:rPr>
        <w:t>_________</w:t>
      </w:r>
    </w:p>
    <w:p w14:paraId="16667D72" w14:textId="77777777" w:rsidR="00AC60A5" w:rsidRPr="00356087" w:rsidRDefault="00AC60A5" w:rsidP="00AC60A5">
      <w:pPr>
        <w:tabs>
          <w:tab w:val="left" w:pos="3420"/>
          <w:tab w:val="left" w:pos="5670"/>
          <w:tab w:val="right" w:pos="8505"/>
        </w:tabs>
        <w:rPr>
          <w:sz w:val="22"/>
          <w:szCs w:val="22"/>
          <w:lang w:val="it-IT"/>
        </w:rPr>
      </w:pPr>
      <w:r w:rsidRPr="00356087">
        <w:rPr>
          <w:sz w:val="22"/>
          <w:szCs w:val="22"/>
          <w:lang w:val="it-IT"/>
        </w:rPr>
        <w:tab/>
      </w:r>
      <w:r w:rsidRPr="00356087">
        <w:rPr>
          <w:sz w:val="22"/>
          <w:szCs w:val="22"/>
          <w:lang w:val="it-IT"/>
        </w:rPr>
        <w:tab/>
        <w:t>______________</w:t>
      </w:r>
      <w:r>
        <w:rPr>
          <w:sz w:val="22"/>
          <w:szCs w:val="22"/>
          <w:lang w:val="it-IT"/>
        </w:rPr>
        <w:t>__</w:t>
      </w:r>
      <w:r w:rsidRPr="00356087">
        <w:rPr>
          <w:sz w:val="22"/>
          <w:szCs w:val="22"/>
          <w:lang w:val="it-IT"/>
        </w:rPr>
        <w:t>___________</w:t>
      </w:r>
    </w:p>
    <w:p w14:paraId="74E72B4B" w14:textId="77777777" w:rsidR="00AC60A5" w:rsidRPr="00356087" w:rsidRDefault="00AC60A5" w:rsidP="00AC60A5">
      <w:pPr>
        <w:tabs>
          <w:tab w:val="left" w:pos="3420"/>
          <w:tab w:val="left" w:pos="5670"/>
          <w:tab w:val="right" w:pos="8505"/>
        </w:tabs>
        <w:rPr>
          <w:sz w:val="22"/>
          <w:szCs w:val="22"/>
          <w:lang w:val="it-IT"/>
        </w:rPr>
      </w:pPr>
      <w:r w:rsidRPr="00356087">
        <w:rPr>
          <w:sz w:val="22"/>
          <w:szCs w:val="22"/>
          <w:lang w:val="it-IT"/>
        </w:rPr>
        <w:tab/>
      </w:r>
      <w:r w:rsidRPr="00356087">
        <w:rPr>
          <w:sz w:val="22"/>
          <w:szCs w:val="22"/>
          <w:lang w:val="it-IT"/>
        </w:rPr>
        <w:tab/>
        <w:t>______________</w:t>
      </w:r>
      <w:r>
        <w:rPr>
          <w:sz w:val="22"/>
          <w:szCs w:val="22"/>
          <w:lang w:val="it-IT"/>
        </w:rPr>
        <w:t>__</w:t>
      </w:r>
      <w:r w:rsidRPr="00356087">
        <w:rPr>
          <w:sz w:val="22"/>
          <w:szCs w:val="22"/>
          <w:lang w:val="it-IT"/>
        </w:rPr>
        <w:t>___________</w:t>
      </w:r>
    </w:p>
    <w:p w14:paraId="6374D4E1" w14:textId="77777777" w:rsidR="00AC60A5" w:rsidRPr="00380A95" w:rsidRDefault="00AC60A5" w:rsidP="00AC60A5">
      <w:pPr>
        <w:tabs>
          <w:tab w:val="left" w:pos="3420"/>
          <w:tab w:val="left" w:pos="5670"/>
          <w:tab w:val="right" w:pos="8505"/>
        </w:tabs>
        <w:rPr>
          <w:sz w:val="22"/>
          <w:szCs w:val="22"/>
          <w:lang w:val="it-IT"/>
        </w:rPr>
      </w:pPr>
      <w:r w:rsidRPr="00380A95">
        <w:rPr>
          <w:sz w:val="22"/>
          <w:szCs w:val="22"/>
          <w:lang w:val="it-IT"/>
        </w:rPr>
        <w:t xml:space="preserve">                                                        Tel.-Nr.       </w:t>
      </w:r>
      <w:r w:rsidRPr="00380A95">
        <w:rPr>
          <w:sz w:val="22"/>
          <w:szCs w:val="22"/>
          <w:lang w:val="it-IT"/>
        </w:rPr>
        <w:tab/>
        <w:t>__________________</w:t>
      </w:r>
      <w:r>
        <w:rPr>
          <w:sz w:val="22"/>
          <w:szCs w:val="22"/>
          <w:lang w:val="it-IT"/>
        </w:rPr>
        <w:t>___</w:t>
      </w:r>
      <w:r w:rsidRPr="00380A95">
        <w:rPr>
          <w:sz w:val="22"/>
          <w:szCs w:val="22"/>
          <w:lang w:val="it-IT"/>
        </w:rPr>
        <w:t>______</w:t>
      </w:r>
    </w:p>
    <w:p w14:paraId="1417A6AA" w14:textId="77777777" w:rsidR="00AC60A5" w:rsidRDefault="00AC60A5" w:rsidP="00AC60A5">
      <w:pPr>
        <w:pStyle w:val="berschrift1"/>
        <w:tabs>
          <w:tab w:val="left" w:pos="3420"/>
        </w:tabs>
        <w:spacing w:before="0" w:after="0"/>
        <w:rPr>
          <w:rFonts w:ascii="Arial" w:hAnsi="Arial" w:cs="Times New Roman"/>
          <w:b w:val="0"/>
          <w:bCs w:val="0"/>
          <w:kern w:val="0"/>
          <w:sz w:val="22"/>
          <w:szCs w:val="22"/>
          <w:lang w:val="it-IT"/>
        </w:rPr>
      </w:pPr>
      <w:r w:rsidRPr="00380A95">
        <w:rPr>
          <w:rFonts w:ascii="Arial" w:hAnsi="Arial" w:cs="Times New Roman"/>
          <w:b w:val="0"/>
          <w:bCs w:val="0"/>
          <w:kern w:val="0"/>
          <w:sz w:val="22"/>
          <w:szCs w:val="22"/>
          <w:lang w:val="it-IT"/>
        </w:rPr>
        <w:tab/>
        <w:t>E-Mail-</w:t>
      </w:r>
      <w:proofErr w:type="spellStart"/>
      <w:r w:rsidRPr="00380A95">
        <w:rPr>
          <w:rFonts w:ascii="Arial" w:hAnsi="Arial" w:cs="Times New Roman"/>
          <w:b w:val="0"/>
          <w:bCs w:val="0"/>
          <w:kern w:val="0"/>
          <w:sz w:val="22"/>
          <w:szCs w:val="22"/>
          <w:lang w:val="it-IT"/>
        </w:rPr>
        <w:t>Adresse</w:t>
      </w:r>
      <w:proofErr w:type="spellEnd"/>
      <w:r w:rsidRPr="00380A95">
        <w:rPr>
          <w:rFonts w:ascii="Arial" w:hAnsi="Arial" w:cs="Times New Roman"/>
          <w:b w:val="0"/>
          <w:bCs w:val="0"/>
          <w:kern w:val="0"/>
          <w:sz w:val="22"/>
          <w:szCs w:val="22"/>
          <w:lang w:val="it-IT"/>
        </w:rPr>
        <w:t>:</w:t>
      </w:r>
      <w:r w:rsidRPr="00380A95">
        <w:rPr>
          <w:rFonts w:ascii="Arial" w:hAnsi="Arial" w:cs="Times New Roman"/>
          <w:b w:val="0"/>
          <w:bCs w:val="0"/>
          <w:kern w:val="0"/>
          <w:sz w:val="22"/>
          <w:szCs w:val="22"/>
          <w:lang w:val="it-IT"/>
        </w:rPr>
        <w:tab/>
        <w:t>_____</w:t>
      </w:r>
      <w:r>
        <w:rPr>
          <w:rFonts w:ascii="Arial" w:hAnsi="Arial" w:cs="Times New Roman"/>
          <w:b w:val="0"/>
          <w:bCs w:val="0"/>
          <w:kern w:val="0"/>
          <w:sz w:val="22"/>
          <w:szCs w:val="22"/>
          <w:lang w:val="it-IT"/>
        </w:rPr>
        <w:t>__</w:t>
      </w:r>
      <w:r w:rsidRPr="00380A95">
        <w:rPr>
          <w:rFonts w:ascii="Arial" w:hAnsi="Arial" w:cs="Times New Roman"/>
          <w:b w:val="0"/>
          <w:bCs w:val="0"/>
          <w:kern w:val="0"/>
          <w:sz w:val="22"/>
          <w:szCs w:val="22"/>
          <w:lang w:val="it-IT"/>
        </w:rPr>
        <w:t>____________________</w:t>
      </w:r>
    </w:p>
    <w:p w14:paraId="6A6182F3" w14:textId="77777777" w:rsidR="00AC60A5" w:rsidRPr="00482BAC" w:rsidRDefault="00AC60A5" w:rsidP="00AC60A5">
      <w:pPr>
        <w:tabs>
          <w:tab w:val="left" w:pos="2127"/>
          <w:tab w:val="left" w:pos="5670"/>
          <w:tab w:val="right" w:pos="8505"/>
        </w:tabs>
        <w:rPr>
          <w:sz w:val="16"/>
          <w:szCs w:val="16"/>
          <w:lang w:val="it-IT"/>
        </w:rPr>
      </w:pPr>
    </w:p>
    <w:p w14:paraId="39E99126" w14:textId="77777777" w:rsidR="00AC60A5" w:rsidRPr="00482BAC" w:rsidRDefault="00AC60A5" w:rsidP="00AC60A5">
      <w:pPr>
        <w:pBdr>
          <w:top w:val="single" w:sz="4" w:space="1" w:color="auto"/>
        </w:pBdr>
        <w:tabs>
          <w:tab w:val="left" w:pos="2127"/>
          <w:tab w:val="left" w:pos="5670"/>
          <w:tab w:val="right" w:pos="8505"/>
        </w:tabs>
        <w:spacing w:after="0"/>
        <w:rPr>
          <w:sz w:val="16"/>
          <w:szCs w:val="16"/>
          <w:lang w:val="it-IT"/>
        </w:rPr>
      </w:pPr>
    </w:p>
    <w:p w14:paraId="507235B9" w14:textId="77777777" w:rsidR="00AC60A5" w:rsidRPr="00D76F0C" w:rsidRDefault="00AC60A5" w:rsidP="00AC60A5">
      <w:pPr>
        <w:tabs>
          <w:tab w:val="left" w:pos="2160"/>
          <w:tab w:val="left" w:pos="5670"/>
          <w:tab w:val="right" w:pos="8505"/>
        </w:tabs>
        <w:rPr>
          <w:sz w:val="22"/>
          <w:szCs w:val="22"/>
          <w:lang w:val="de-CH"/>
        </w:rPr>
      </w:pPr>
      <w:r w:rsidRPr="00D76F0C">
        <w:rPr>
          <w:sz w:val="22"/>
          <w:szCs w:val="22"/>
          <w:lang w:val="de-CH"/>
        </w:rPr>
        <w:t>Kat. B:</w:t>
      </w:r>
      <w:r w:rsidRPr="00D76F0C">
        <w:rPr>
          <w:sz w:val="22"/>
          <w:szCs w:val="22"/>
          <w:lang w:val="de-CH"/>
        </w:rPr>
        <w:tab/>
        <w:t>_________________</w:t>
      </w:r>
      <w:r w:rsidRPr="00D76F0C">
        <w:rPr>
          <w:sz w:val="22"/>
          <w:szCs w:val="22"/>
          <w:lang w:val="de-CH"/>
        </w:rPr>
        <w:tab/>
        <w:t>___________________________</w:t>
      </w:r>
    </w:p>
    <w:p w14:paraId="4883C8A8" w14:textId="77777777" w:rsidR="00AC60A5" w:rsidRPr="00D76F0C" w:rsidRDefault="00AC60A5" w:rsidP="00AC60A5">
      <w:pPr>
        <w:tabs>
          <w:tab w:val="left" w:pos="3420"/>
          <w:tab w:val="left" w:pos="5670"/>
          <w:tab w:val="right" w:pos="8505"/>
        </w:tabs>
        <w:rPr>
          <w:sz w:val="22"/>
          <w:szCs w:val="22"/>
          <w:lang w:val="de-CH"/>
        </w:rPr>
      </w:pPr>
      <w:r w:rsidRPr="00D76F0C">
        <w:rPr>
          <w:sz w:val="22"/>
          <w:szCs w:val="22"/>
          <w:lang w:val="de-CH"/>
        </w:rPr>
        <w:tab/>
      </w:r>
      <w:r w:rsidRPr="00D76F0C">
        <w:rPr>
          <w:sz w:val="22"/>
          <w:szCs w:val="22"/>
          <w:lang w:val="de-CH"/>
        </w:rPr>
        <w:tab/>
        <w:t>___________________________</w:t>
      </w:r>
    </w:p>
    <w:p w14:paraId="02B5B5B1" w14:textId="77777777" w:rsidR="00AC60A5" w:rsidRPr="00D76F0C" w:rsidRDefault="00AC60A5" w:rsidP="00AC60A5">
      <w:pPr>
        <w:tabs>
          <w:tab w:val="left" w:pos="3420"/>
          <w:tab w:val="left" w:pos="5670"/>
          <w:tab w:val="right" w:pos="8505"/>
        </w:tabs>
        <w:rPr>
          <w:sz w:val="22"/>
          <w:szCs w:val="22"/>
          <w:lang w:val="de-CH"/>
        </w:rPr>
      </w:pPr>
      <w:r w:rsidRPr="00D76F0C">
        <w:rPr>
          <w:sz w:val="22"/>
          <w:szCs w:val="22"/>
          <w:lang w:val="de-CH"/>
        </w:rPr>
        <w:tab/>
      </w:r>
      <w:r w:rsidRPr="00D76F0C">
        <w:rPr>
          <w:sz w:val="22"/>
          <w:szCs w:val="22"/>
          <w:lang w:val="de-CH"/>
        </w:rPr>
        <w:tab/>
        <w:t>___________________________</w:t>
      </w:r>
    </w:p>
    <w:p w14:paraId="100806EB" w14:textId="77777777" w:rsidR="00AC60A5" w:rsidRPr="00D76F0C" w:rsidRDefault="00AC60A5" w:rsidP="00AC60A5">
      <w:pPr>
        <w:tabs>
          <w:tab w:val="left" w:pos="3420"/>
          <w:tab w:val="left" w:pos="5670"/>
          <w:tab w:val="right" w:pos="8505"/>
        </w:tabs>
        <w:rPr>
          <w:sz w:val="22"/>
          <w:szCs w:val="22"/>
          <w:lang w:val="de-CH"/>
        </w:rPr>
      </w:pPr>
      <w:r w:rsidRPr="00D76F0C">
        <w:rPr>
          <w:sz w:val="22"/>
          <w:szCs w:val="22"/>
          <w:lang w:val="de-CH"/>
        </w:rPr>
        <w:t xml:space="preserve">                                                        Tel.-Nr.       </w:t>
      </w:r>
      <w:r w:rsidRPr="00D76F0C">
        <w:rPr>
          <w:sz w:val="22"/>
          <w:szCs w:val="22"/>
          <w:lang w:val="de-CH"/>
        </w:rPr>
        <w:tab/>
        <w:t>___________________________</w:t>
      </w:r>
    </w:p>
    <w:p w14:paraId="1EFE2105" w14:textId="77777777" w:rsidR="00AC60A5" w:rsidRPr="00D76F0C" w:rsidRDefault="00AC60A5" w:rsidP="00AC60A5">
      <w:pPr>
        <w:pStyle w:val="berschrift1"/>
        <w:tabs>
          <w:tab w:val="left" w:pos="3420"/>
        </w:tabs>
        <w:spacing w:before="0" w:after="0"/>
        <w:rPr>
          <w:rFonts w:ascii="Arial" w:hAnsi="Arial" w:cs="Times New Roman"/>
          <w:b w:val="0"/>
          <w:bCs w:val="0"/>
          <w:kern w:val="0"/>
          <w:sz w:val="22"/>
          <w:szCs w:val="22"/>
        </w:rPr>
      </w:pPr>
      <w:r w:rsidRPr="00D76F0C">
        <w:rPr>
          <w:rFonts w:ascii="Arial" w:hAnsi="Arial" w:cs="Times New Roman"/>
          <w:b w:val="0"/>
          <w:bCs w:val="0"/>
          <w:kern w:val="0"/>
          <w:sz w:val="22"/>
          <w:szCs w:val="22"/>
        </w:rPr>
        <w:tab/>
        <w:t>E-Mail-Adresse:</w:t>
      </w:r>
      <w:r w:rsidRPr="00D76F0C">
        <w:rPr>
          <w:rFonts w:ascii="Arial" w:hAnsi="Arial" w:cs="Times New Roman"/>
          <w:b w:val="0"/>
          <w:bCs w:val="0"/>
          <w:kern w:val="0"/>
          <w:sz w:val="22"/>
          <w:szCs w:val="22"/>
        </w:rPr>
        <w:tab/>
        <w:t>___________________________</w:t>
      </w:r>
    </w:p>
    <w:p w14:paraId="1645776A" w14:textId="77777777" w:rsidR="00AC60A5" w:rsidRPr="00D76F0C" w:rsidRDefault="00AC60A5" w:rsidP="00AC60A5">
      <w:pPr>
        <w:tabs>
          <w:tab w:val="left" w:pos="2127"/>
          <w:tab w:val="left" w:pos="5670"/>
          <w:tab w:val="right" w:pos="8505"/>
        </w:tabs>
        <w:rPr>
          <w:sz w:val="16"/>
          <w:szCs w:val="16"/>
          <w:lang w:val="de-CH"/>
        </w:rPr>
      </w:pPr>
    </w:p>
    <w:p w14:paraId="0202D2A3" w14:textId="77777777" w:rsidR="00AC60A5" w:rsidRPr="00D76F0C" w:rsidRDefault="00AC60A5" w:rsidP="00AC60A5">
      <w:pPr>
        <w:pBdr>
          <w:top w:val="single" w:sz="4" w:space="1" w:color="auto"/>
        </w:pBdr>
        <w:tabs>
          <w:tab w:val="left" w:pos="2127"/>
          <w:tab w:val="left" w:pos="5670"/>
          <w:tab w:val="right" w:pos="8505"/>
        </w:tabs>
        <w:rPr>
          <w:sz w:val="16"/>
          <w:szCs w:val="16"/>
          <w:lang w:val="de-CH"/>
        </w:rPr>
      </w:pPr>
    </w:p>
    <w:p w14:paraId="41576260" w14:textId="32ACAEF0" w:rsidR="00AC60A5" w:rsidRPr="0064632E" w:rsidRDefault="374D49B0" w:rsidP="00AC60A5">
      <w:pPr>
        <w:tabs>
          <w:tab w:val="left" w:pos="2127"/>
          <w:tab w:val="left" w:pos="3969"/>
          <w:tab w:val="left" w:pos="5670"/>
          <w:tab w:val="right" w:pos="8505"/>
        </w:tabs>
        <w:rPr>
          <w:sz w:val="22"/>
          <w:szCs w:val="22"/>
        </w:rPr>
      </w:pPr>
      <w:r w:rsidRPr="699EE398">
        <w:rPr>
          <w:sz w:val="22"/>
          <w:szCs w:val="22"/>
        </w:rPr>
        <w:t>Spieldaten:</w:t>
      </w:r>
      <w:r w:rsidR="00AC60A5">
        <w:tab/>
      </w:r>
      <w:r w:rsidRPr="699EE398">
        <w:rPr>
          <w:sz w:val="22"/>
          <w:szCs w:val="22"/>
        </w:rPr>
        <w:t>in den Monaten Dezember 20</w:t>
      </w:r>
      <w:r w:rsidR="56B8CF04" w:rsidRPr="699EE398">
        <w:rPr>
          <w:sz w:val="22"/>
          <w:szCs w:val="22"/>
        </w:rPr>
        <w:t>2</w:t>
      </w:r>
      <w:r w:rsidR="40CB436C" w:rsidRPr="699EE398">
        <w:rPr>
          <w:sz w:val="22"/>
          <w:szCs w:val="22"/>
        </w:rPr>
        <w:t>6</w:t>
      </w:r>
      <w:r w:rsidRPr="699EE398">
        <w:rPr>
          <w:sz w:val="22"/>
          <w:szCs w:val="22"/>
        </w:rPr>
        <w:t xml:space="preserve"> bis </w:t>
      </w:r>
      <w:r w:rsidR="57C5E1EE" w:rsidRPr="699EE398">
        <w:rPr>
          <w:sz w:val="22"/>
          <w:szCs w:val="22"/>
        </w:rPr>
        <w:t>März</w:t>
      </w:r>
      <w:r w:rsidRPr="699EE398">
        <w:rPr>
          <w:sz w:val="22"/>
          <w:szCs w:val="22"/>
        </w:rPr>
        <w:t xml:space="preserve"> 202</w:t>
      </w:r>
      <w:r w:rsidR="6A111A14" w:rsidRPr="699EE398">
        <w:rPr>
          <w:sz w:val="22"/>
          <w:szCs w:val="22"/>
        </w:rPr>
        <w:t>7</w:t>
      </w:r>
    </w:p>
    <w:p w14:paraId="49F33AAD" w14:textId="77777777" w:rsidR="00AC60A5" w:rsidRPr="0064632E" w:rsidRDefault="00AC60A5" w:rsidP="00AC60A5">
      <w:pPr>
        <w:tabs>
          <w:tab w:val="left" w:pos="2127"/>
          <w:tab w:val="left" w:pos="3969"/>
          <w:tab w:val="left" w:pos="5670"/>
          <w:tab w:val="right" w:pos="8505"/>
        </w:tabs>
        <w:spacing w:after="0"/>
        <w:rPr>
          <w:sz w:val="22"/>
          <w:szCs w:val="22"/>
        </w:rPr>
      </w:pPr>
    </w:p>
    <w:p w14:paraId="131EE281" w14:textId="3A234325" w:rsidR="00AC60A5" w:rsidRDefault="00CB4911" w:rsidP="00B53CBA">
      <w:pPr>
        <w:tabs>
          <w:tab w:val="left" w:pos="2127"/>
          <w:tab w:val="left" w:pos="3969"/>
          <w:tab w:val="left" w:pos="5670"/>
          <w:tab w:val="right" w:pos="8505"/>
        </w:tabs>
        <w:spacing w:after="0"/>
        <w:rPr>
          <w:sz w:val="22"/>
          <w:szCs w:val="22"/>
        </w:rPr>
      </w:pPr>
      <w:bookmarkStart w:id="0" w:name="_Hlk175733935"/>
      <w:r>
        <w:rPr>
          <w:b/>
          <w:sz w:val="22"/>
          <w:szCs w:val="22"/>
        </w:rPr>
        <w:t>Die Spieldaten werden Online abgemacht. Es findet nur bei Bedarf eine Spielleitersitzung statt.</w:t>
      </w:r>
      <w:r w:rsidR="00AC60A5">
        <w:rPr>
          <w:b/>
          <w:sz w:val="22"/>
          <w:szCs w:val="22"/>
        </w:rPr>
        <w:br/>
      </w:r>
      <w:bookmarkEnd w:id="0"/>
    </w:p>
    <w:p w14:paraId="33ECBAD7" w14:textId="77777777" w:rsidR="00B53CBA" w:rsidRPr="0064632E" w:rsidRDefault="00B53CBA" w:rsidP="00B53CBA">
      <w:pPr>
        <w:tabs>
          <w:tab w:val="left" w:pos="2127"/>
          <w:tab w:val="left" w:pos="3969"/>
          <w:tab w:val="left" w:pos="5670"/>
          <w:tab w:val="right" w:pos="8505"/>
        </w:tabs>
        <w:spacing w:after="0"/>
        <w:rPr>
          <w:sz w:val="22"/>
          <w:szCs w:val="22"/>
        </w:rPr>
      </w:pPr>
    </w:p>
    <w:p w14:paraId="582E0199" w14:textId="4725B0F0" w:rsidR="00C97130" w:rsidRPr="00CB4911" w:rsidRDefault="374D49B0" w:rsidP="00CB4911">
      <w:pPr>
        <w:tabs>
          <w:tab w:val="left" w:pos="3261"/>
          <w:tab w:val="left" w:pos="5670"/>
          <w:tab w:val="right" w:pos="8505"/>
        </w:tabs>
        <w:rPr>
          <w:sz w:val="22"/>
          <w:szCs w:val="22"/>
        </w:rPr>
      </w:pPr>
      <w:r w:rsidRPr="699EE398">
        <w:rPr>
          <w:b/>
          <w:bCs/>
          <w:sz w:val="22"/>
          <w:szCs w:val="22"/>
        </w:rPr>
        <w:t>Anmeldung bis:</w:t>
      </w:r>
      <w:r w:rsidR="00AC60A5">
        <w:tab/>
      </w:r>
      <w:r w:rsidR="521CC98D" w:rsidRPr="699EE398">
        <w:rPr>
          <w:b/>
          <w:bCs/>
          <w:sz w:val="22"/>
          <w:szCs w:val="22"/>
        </w:rPr>
        <w:t>3</w:t>
      </w:r>
      <w:r w:rsidR="2A662126" w:rsidRPr="699EE398">
        <w:rPr>
          <w:b/>
          <w:bCs/>
          <w:sz w:val="22"/>
          <w:szCs w:val="22"/>
        </w:rPr>
        <w:t>0</w:t>
      </w:r>
      <w:r w:rsidRPr="699EE398">
        <w:rPr>
          <w:b/>
          <w:bCs/>
          <w:sz w:val="22"/>
          <w:szCs w:val="22"/>
        </w:rPr>
        <w:t xml:space="preserve">. </w:t>
      </w:r>
      <w:r w:rsidR="11FAE6B6" w:rsidRPr="699EE398">
        <w:rPr>
          <w:b/>
          <w:bCs/>
          <w:sz w:val="22"/>
          <w:szCs w:val="22"/>
        </w:rPr>
        <w:t>Okto</w:t>
      </w:r>
      <w:r w:rsidRPr="699EE398">
        <w:rPr>
          <w:b/>
          <w:bCs/>
          <w:sz w:val="22"/>
          <w:szCs w:val="22"/>
        </w:rPr>
        <w:t>ber 20</w:t>
      </w:r>
      <w:r w:rsidR="56B8CF04" w:rsidRPr="699EE398">
        <w:rPr>
          <w:b/>
          <w:bCs/>
          <w:sz w:val="22"/>
          <w:szCs w:val="22"/>
        </w:rPr>
        <w:t>2</w:t>
      </w:r>
      <w:r w:rsidR="7E76AB81" w:rsidRPr="699EE398">
        <w:rPr>
          <w:b/>
          <w:bCs/>
          <w:sz w:val="22"/>
          <w:szCs w:val="22"/>
        </w:rPr>
        <w:t>6</w:t>
      </w:r>
      <w:r w:rsidR="0541B714" w:rsidRPr="699EE398">
        <w:rPr>
          <w:b/>
          <w:bCs/>
          <w:sz w:val="22"/>
          <w:szCs w:val="22"/>
        </w:rPr>
        <w:t xml:space="preserve"> </w:t>
      </w:r>
      <w:r w:rsidRPr="699EE398">
        <w:rPr>
          <w:sz w:val="22"/>
          <w:szCs w:val="22"/>
        </w:rPr>
        <w:t>an:</w:t>
      </w:r>
      <w:r w:rsidR="521CC98D" w:rsidRPr="699EE398">
        <w:rPr>
          <w:sz w:val="22"/>
          <w:szCs w:val="22"/>
        </w:rPr>
        <w:t xml:space="preserve">     </w:t>
      </w:r>
      <w:r w:rsidR="11FAE6B6" w:rsidRPr="699EE398">
        <w:rPr>
          <w:sz w:val="24"/>
          <w:lang w:val="de-CH"/>
        </w:rPr>
        <w:t>maenner@app-tv.ch</w:t>
      </w:r>
    </w:p>
    <w:sectPr w:rsidR="00C97130" w:rsidRPr="00CB4911" w:rsidSect="00C102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85" w:right="1134" w:bottom="1985" w:left="1701" w:header="425" w:footer="6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36820" w14:textId="77777777" w:rsidR="005552DF" w:rsidRDefault="005552DF">
      <w:pPr>
        <w:spacing w:after="0"/>
      </w:pPr>
      <w:r>
        <w:separator/>
      </w:r>
    </w:p>
  </w:endnote>
  <w:endnote w:type="continuationSeparator" w:id="0">
    <w:p w14:paraId="4D7BC157" w14:textId="77777777" w:rsidR="005552DF" w:rsidRDefault="005552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4C8C" w14:textId="77777777" w:rsidR="0048084B" w:rsidRDefault="004808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DCA4" w14:textId="5F838093" w:rsidR="0048084B" w:rsidRPr="0048084B" w:rsidRDefault="0048084B" w:rsidP="0048084B">
    <w:pPr>
      <w:pStyle w:val="Fuzeile"/>
      <w:rPr>
        <w:lang w:val="de-CH"/>
      </w:rPr>
    </w:pPr>
    <w:r w:rsidRPr="0048084B">
      <w:rPr>
        <w:lang w:val="de-CH"/>
      </w:rPr>
      <w:drawing>
        <wp:inline distT="0" distB="0" distL="0" distR="0" wp14:anchorId="54C5871A" wp14:editId="6DA3371E">
          <wp:extent cx="5756275" cy="767715"/>
          <wp:effectExtent l="0" t="0" r="0" b="0"/>
          <wp:docPr id="2072935584" name="Grafik 2" descr="The image displays a collection of various logos and brand names, including Appenzeller, Mobiliar, Kantonalbank, Spitalverbund, JAKO, VINTERSPORT, Appenzell Ausserrhoden, BAUMANN, Appenzell, and Appenzeller Druckerei, with a link to app-tv.ch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935584" name="Grafik 2" descr="The image displays a collection of various logos and brand names, including Appenzeller, Mobiliar, Kantonalbank, Spitalverbund, JAKO, VINTERSPORT, Appenzell Ausserrhoden, BAUMANN, Appenzell, and Appenzeller Druckerei, with a link to app-tv.ch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7F454" w14:textId="0BC6D364" w:rsidR="001E5F13" w:rsidRDefault="001E5F1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4D82" w14:textId="77777777" w:rsidR="0048084B" w:rsidRDefault="004808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62EE" w14:textId="77777777" w:rsidR="005552DF" w:rsidRDefault="005552DF">
      <w:pPr>
        <w:spacing w:after="0"/>
      </w:pPr>
      <w:r>
        <w:separator/>
      </w:r>
    </w:p>
  </w:footnote>
  <w:footnote w:type="continuationSeparator" w:id="0">
    <w:p w14:paraId="04921EAE" w14:textId="77777777" w:rsidR="005552DF" w:rsidRDefault="005552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33922" w14:textId="77777777" w:rsidR="0048084B" w:rsidRDefault="0048084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95230" w14:textId="77777777" w:rsidR="00822171" w:rsidRPr="006B2EB7" w:rsidRDefault="00B929CA" w:rsidP="00573844">
    <w:pPr>
      <w:pStyle w:val="Kopfzeile"/>
      <w:tabs>
        <w:tab w:val="clear" w:pos="9406"/>
        <w:tab w:val="left" w:pos="3000"/>
        <w:tab w:val="right" w:pos="9065"/>
      </w:tabs>
      <w:ind w:left="-1134"/>
      <w:rPr>
        <w:b/>
      </w:rPr>
    </w:pPr>
    <w:r w:rsidRPr="006B2EB7">
      <w:rPr>
        <w:noProof/>
        <w:lang w:eastAsia="de-DE"/>
      </w:rPr>
      <w:drawing>
        <wp:anchor distT="0" distB="0" distL="114300" distR="114300" simplePos="0" relativeHeight="251662336" behindDoc="1" locked="0" layoutInCell="1" allowOverlap="1" wp14:anchorId="377F6F12" wp14:editId="2ED4E3BA">
          <wp:simplePos x="0" y="0"/>
          <wp:positionH relativeFrom="column">
            <wp:posOffset>-716720</wp:posOffset>
          </wp:positionH>
          <wp:positionV relativeFrom="paragraph">
            <wp:posOffset>-3939</wp:posOffset>
          </wp:positionV>
          <wp:extent cx="3028006" cy="516365"/>
          <wp:effectExtent l="0" t="0" r="1270" b="0"/>
          <wp:wrapNone/>
          <wp:docPr id="6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V-2011_2f_Balke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8006" cy="516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55C6" w:rsidRPr="006B2EB7">
      <w:tab/>
    </w:r>
    <w:r w:rsidR="00573844" w:rsidRPr="006B2EB7">
      <w:tab/>
    </w:r>
    <w:r w:rsidR="00FB55C6" w:rsidRPr="006B2EB7">
      <w:tab/>
    </w:r>
    <w:r w:rsidR="009E234C" w:rsidRPr="006B2EB7">
      <w:rPr>
        <w:b/>
      </w:rPr>
      <w:t>Fachbereich</w:t>
    </w:r>
    <w:r w:rsidR="00AC60A5" w:rsidRPr="006B2EB7">
      <w:rPr>
        <w:b/>
      </w:rPr>
      <w:t xml:space="preserve"> Männer</w:t>
    </w:r>
  </w:p>
  <w:p w14:paraId="4322C5D7" w14:textId="19FE7FD2" w:rsidR="00FB55C6" w:rsidRPr="00915252" w:rsidRDefault="006B2EB7" w:rsidP="00C75D7B">
    <w:pPr>
      <w:pStyle w:val="Kopfzeile"/>
      <w:tabs>
        <w:tab w:val="clear" w:pos="9406"/>
        <w:tab w:val="right" w:pos="9065"/>
      </w:tabs>
      <w:ind w:left="-1134"/>
      <w:rPr>
        <w:lang w:val="de-CH"/>
      </w:rPr>
    </w:pPr>
    <w:r w:rsidRPr="006B2EB7">
      <w:rPr>
        <w:lang w:val="de-CH"/>
      </w:rPr>
      <w:tab/>
    </w:r>
    <w:r w:rsidRPr="006B2EB7">
      <w:rPr>
        <w:lang w:val="de-CH"/>
      </w:rPr>
      <w:tab/>
    </w:r>
    <w:r w:rsidRPr="00915252">
      <w:rPr>
        <w:lang w:val="de-CH"/>
      </w:rPr>
      <w:t>Roger Spirig</w:t>
    </w:r>
  </w:p>
  <w:p w14:paraId="280CB11C" w14:textId="5B8E1D23" w:rsidR="003F3338" w:rsidRPr="00915252" w:rsidRDefault="003F3338" w:rsidP="00C75D7B">
    <w:pPr>
      <w:pStyle w:val="Kopfzeile"/>
      <w:tabs>
        <w:tab w:val="clear" w:pos="9406"/>
        <w:tab w:val="right" w:pos="9065"/>
      </w:tabs>
      <w:ind w:left="-1134"/>
      <w:rPr>
        <w:lang w:val="de-CH"/>
      </w:rPr>
    </w:pPr>
    <w:r w:rsidRPr="00915252">
      <w:rPr>
        <w:lang w:val="de-CH"/>
      </w:rPr>
      <w:tab/>
    </w:r>
    <w:r w:rsidRPr="00915252">
      <w:rPr>
        <w:lang w:val="de-CH"/>
      </w:rPr>
      <w:tab/>
    </w:r>
    <w:r w:rsidR="006B2EB7" w:rsidRPr="00915252">
      <w:rPr>
        <w:lang w:val="de-CH"/>
      </w:rPr>
      <w:t>maenner@app-tv.ch</w:t>
    </w:r>
  </w:p>
  <w:p w14:paraId="09F33726" w14:textId="52E92B2D" w:rsidR="003F3338" w:rsidRPr="00B53CBA" w:rsidRDefault="003F3338" w:rsidP="00C75D7B">
    <w:pPr>
      <w:pStyle w:val="Kopfzeile"/>
      <w:tabs>
        <w:tab w:val="clear" w:pos="9406"/>
        <w:tab w:val="right" w:pos="9065"/>
      </w:tabs>
      <w:ind w:left="-1134"/>
      <w:rPr>
        <w:lang w:val="en-US"/>
      </w:rPr>
    </w:pPr>
    <w:r w:rsidRPr="00915252">
      <w:rPr>
        <w:lang w:val="de-CH"/>
      </w:rPr>
      <w:tab/>
    </w:r>
    <w:r w:rsidRPr="00915252">
      <w:rPr>
        <w:lang w:val="de-CH"/>
      </w:rPr>
      <w:tab/>
    </w:r>
    <w:r w:rsidR="006B2EB7" w:rsidRPr="00B53CBA">
      <w:rPr>
        <w:lang w:val="en-US"/>
      </w:rPr>
      <w:t>079 665 36 82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CF96E" w14:textId="77777777" w:rsidR="0048084B" w:rsidRDefault="0048084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45EA7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B8647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A70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EE7F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71079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FB60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45EB7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11E95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73624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43CC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A986A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0906A2"/>
    <w:multiLevelType w:val="hybridMultilevel"/>
    <w:tmpl w:val="2DA2FE5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6284C"/>
    <w:multiLevelType w:val="hybridMultilevel"/>
    <w:tmpl w:val="5866C51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A459F"/>
    <w:multiLevelType w:val="hybridMultilevel"/>
    <w:tmpl w:val="53125FD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885363">
    <w:abstractNumId w:val="10"/>
  </w:num>
  <w:num w:numId="2" w16cid:durableId="1450316771">
    <w:abstractNumId w:val="8"/>
  </w:num>
  <w:num w:numId="3" w16cid:durableId="1337608574">
    <w:abstractNumId w:val="7"/>
  </w:num>
  <w:num w:numId="4" w16cid:durableId="495190515">
    <w:abstractNumId w:val="6"/>
  </w:num>
  <w:num w:numId="5" w16cid:durableId="844319971">
    <w:abstractNumId w:val="5"/>
  </w:num>
  <w:num w:numId="6" w16cid:durableId="275794350">
    <w:abstractNumId w:val="9"/>
  </w:num>
  <w:num w:numId="7" w16cid:durableId="122503426">
    <w:abstractNumId w:val="4"/>
  </w:num>
  <w:num w:numId="8" w16cid:durableId="182011784">
    <w:abstractNumId w:val="3"/>
  </w:num>
  <w:num w:numId="9" w16cid:durableId="244846891">
    <w:abstractNumId w:val="2"/>
  </w:num>
  <w:num w:numId="10" w16cid:durableId="1713117639">
    <w:abstractNumId w:val="1"/>
  </w:num>
  <w:num w:numId="11" w16cid:durableId="947739791">
    <w:abstractNumId w:val="0"/>
  </w:num>
  <w:num w:numId="12" w16cid:durableId="699550580">
    <w:abstractNumId w:val="11"/>
  </w:num>
  <w:num w:numId="13" w16cid:durableId="889347361">
    <w:abstractNumId w:val="12"/>
  </w:num>
  <w:num w:numId="14" w16cid:durableId="2309667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A5"/>
    <w:rsid w:val="00020992"/>
    <w:rsid w:val="00023C7C"/>
    <w:rsid w:val="00046CB2"/>
    <w:rsid w:val="00056034"/>
    <w:rsid w:val="000A58D3"/>
    <w:rsid w:val="000D62F1"/>
    <w:rsid w:val="001178A6"/>
    <w:rsid w:val="00140697"/>
    <w:rsid w:val="001700AB"/>
    <w:rsid w:val="00194219"/>
    <w:rsid w:val="001E5F13"/>
    <w:rsid w:val="00215940"/>
    <w:rsid w:val="002B78CA"/>
    <w:rsid w:val="002E2171"/>
    <w:rsid w:val="00354925"/>
    <w:rsid w:val="00383EA9"/>
    <w:rsid w:val="00397FA6"/>
    <w:rsid w:val="003B75A6"/>
    <w:rsid w:val="003F1541"/>
    <w:rsid w:val="003F3338"/>
    <w:rsid w:val="003F4C9C"/>
    <w:rsid w:val="00421A9E"/>
    <w:rsid w:val="0048084B"/>
    <w:rsid w:val="00496F47"/>
    <w:rsid w:val="004B3229"/>
    <w:rsid w:val="004D3389"/>
    <w:rsid w:val="004D5908"/>
    <w:rsid w:val="004E0166"/>
    <w:rsid w:val="005024A9"/>
    <w:rsid w:val="005552DF"/>
    <w:rsid w:val="00573844"/>
    <w:rsid w:val="005835F7"/>
    <w:rsid w:val="005A67F1"/>
    <w:rsid w:val="005D75D7"/>
    <w:rsid w:val="00603B3D"/>
    <w:rsid w:val="0062581C"/>
    <w:rsid w:val="006537BB"/>
    <w:rsid w:val="006A2628"/>
    <w:rsid w:val="006B15C3"/>
    <w:rsid w:val="006B2EB7"/>
    <w:rsid w:val="006F5EA4"/>
    <w:rsid w:val="007969B0"/>
    <w:rsid w:val="00810EB2"/>
    <w:rsid w:val="00822171"/>
    <w:rsid w:val="00880717"/>
    <w:rsid w:val="008D188D"/>
    <w:rsid w:val="00915252"/>
    <w:rsid w:val="009D38BE"/>
    <w:rsid w:val="009E234C"/>
    <w:rsid w:val="009E78B9"/>
    <w:rsid w:val="00A01264"/>
    <w:rsid w:val="00A12D6F"/>
    <w:rsid w:val="00A414C2"/>
    <w:rsid w:val="00A627B8"/>
    <w:rsid w:val="00A77F6A"/>
    <w:rsid w:val="00AC17A2"/>
    <w:rsid w:val="00AC60A5"/>
    <w:rsid w:val="00B1747C"/>
    <w:rsid w:val="00B33A99"/>
    <w:rsid w:val="00B53CBA"/>
    <w:rsid w:val="00B929CA"/>
    <w:rsid w:val="00BA5727"/>
    <w:rsid w:val="00BE1F75"/>
    <w:rsid w:val="00C102CB"/>
    <w:rsid w:val="00C5670F"/>
    <w:rsid w:val="00C75D7B"/>
    <w:rsid w:val="00C97130"/>
    <w:rsid w:val="00CA7636"/>
    <w:rsid w:val="00CB4911"/>
    <w:rsid w:val="00CC44E5"/>
    <w:rsid w:val="00D17E53"/>
    <w:rsid w:val="00D22AF9"/>
    <w:rsid w:val="00D5550C"/>
    <w:rsid w:val="00D8663A"/>
    <w:rsid w:val="00DA68FD"/>
    <w:rsid w:val="00DC7E51"/>
    <w:rsid w:val="00DE57F9"/>
    <w:rsid w:val="00E1076E"/>
    <w:rsid w:val="00E65AF2"/>
    <w:rsid w:val="00EB2534"/>
    <w:rsid w:val="00F570C6"/>
    <w:rsid w:val="00F7574E"/>
    <w:rsid w:val="00F83F7F"/>
    <w:rsid w:val="00FB55C6"/>
    <w:rsid w:val="03DF5275"/>
    <w:rsid w:val="0541B714"/>
    <w:rsid w:val="11FAE6B6"/>
    <w:rsid w:val="12FBAB1C"/>
    <w:rsid w:val="16C86FD2"/>
    <w:rsid w:val="17241F8A"/>
    <w:rsid w:val="22B1CF30"/>
    <w:rsid w:val="2A662126"/>
    <w:rsid w:val="32AE04AE"/>
    <w:rsid w:val="335343FA"/>
    <w:rsid w:val="374D49B0"/>
    <w:rsid w:val="3784F418"/>
    <w:rsid w:val="3D159FCA"/>
    <w:rsid w:val="3FD16B24"/>
    <w:rsid w:val="40CB436C"/>
    <w:rsid w:val="521CC98D"/>
    <w:rsid w:val="5464E159"/>
    <w:rsid w:val="56B8CF04"/>
    <w:rsid w:val="57C5E1EE"/>
    <w:rsid w:val="596F80E1"/>
    <w:rsid w:val="607E9DBD"/>
    <w:rsid w:val="640E1994"/>
    <w:rsid w:val="680B1515"/>
    <w:rsid w:val="699EE398"/>
    <w:rsid w:val="6A111A14"/>
    <w:rsid w:val="6FF50E67"/>
    <w:rsid w:val="7C181648"/>
    <w:rsid w:val="7CB9D3E4"/>
    <w:rsid w:val="7E76AB81"/>
    <w:rsid w:val="7EA7EB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370F7F4B"/>
  <w15:docId w15:val="{F44433BC-F9C0-49C1-885F-05F604A5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AC60A5"/>
    <w:rPr>
      <w:rFonts w:ascii="Arial" w:hAnsi="Arial"/>
      <w:sz w:val="18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AC60A5"/>
    <w:pPr>
      <w:keepNext/>
      <w:spacing w:before="240" w:after="60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de-CH" w:eastAsia="de-DE"/>
    </w:rPr>
  </w:style>
  <w:style w:type="paragraph" w:styleId="berschrift2">
    <w:name w:val="heading 2"/>
    <w:basedOn w:val="Standard"/>
    <w:next w:val="Standard"/>
    <w:link w:val="berschrift2Zchn"/>
    <w:qFormat/>
    <w:rsid w:val="00AC60A5"/>
    <w:pPr>
      <w:keepNext/>
      <w:spacing w:before="240" w:after="60"/>
      <w:outlineLvl w:val="1"/>
    </w:pPr>
    <w:rPr>
      <w:rFonts w:eastAsia="Times New Roman" w:cs="Arial"/>
      <w:b/>
      <w:bCs/>
      <w:i/>
      <w:iCs/>
      <w:sz w:val="28"/>
      <w:szCs w:val="28"/>
      <w:lang w:val="de-CH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D123B0"/>
  </w:style>
  <w:style w:type="paragraph" w:styleId="Kopfzeile">
    <w:name w:val="header"/>
    <w:basedOn w:val="Standard"/>
    <w:link w:val="KopfzeileZchn"/>
    <w:uiPriority w:val="99"/>
    <w:unhideWhenUsed/>
    <w:rsid w:val="00822171"/>
    <w:pPr>
      <w:tabs>
        <w:tab w:val="center" w:pos="4703"/>
        <w:tab w:val="right" w:pos="9406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822171"/>
    <w:rPr>
      <w:rFonts w:ascii="Arial" w:hAnsi="Arial"/>
      <w:sz w:val="18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22171"/>
    <w:pPr>
      <w:tabs>
        <w:tab w:val="center" w:pos="4703"/>
        <w:tab w:val="right" w:pos="9406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822171"/>
    <w:rPr>
      <w:rFonts w:ascii="Arial" w:hAnsi="Arial"/>
      <w:sz w:val="1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29CA"/>
    <w:pPr>
      <w:spacing w:after="0"/>
    </w:pPr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29CA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D8663A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AC60A5"/>
    <w:rPr>
      <w:rFonts w:ascii="Times New Roman" w:eastAsia="Times New Roman" w:hAnsi="Times New Roman" w:cs="Arial"/>
      <w:b/>
      <w:bCs/>
      <w:kern w:val="32"/>
      <w:sz w:val="32"/>
      <w:szCs w:val="32"/>
      <w:lang w:val="de-CH" w:eastAsia="de-DE"/>
    </w:rPr>
  </w:style>
  <w:style w:type="character" w:customStyle="1" w:styleId="berschrift2Zchn">
    <w:name w:val="Überschrift 2 Zchn"/>
    <w:basedOn w:val="Absatz-Standardschriftart"/>
    <w:link w:val="berschrift2"/>
    <w:rsid w:val="00AC60A5"/>
    <w:rPr>
      <w:rFonts w:ascii="Arial" w:eastAsia="Times New Roman" w:hAnsi="Arial" w:cs="Arial"/>
      <w:b/>
      <w:bCs/>
      <w:i/>
      <w:iCs/>
      <w:sz w:val="28"/>
      <w:szCs w:val="28"/>
      <w:lang w:val="de-CH" w:eastAsia="de-DE"/>
    </w:rPr>
  </w:style>
  <w:style w:type="paragraph" w:styleId="KeinLeerraum">
    <w:name w:val="No Spacing"/>
    <w:uiPriority w:val="1"/>
    <w:qFormat/>
    <w:rsid w:val="00915252"/>
    <w:pPr>
      <w:spacing w:after="0"/>
    </w:pPr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aten\Privat\M&#228;nner%20ATV\Vorlagen\ATV-Briefbogen_Vorlage_2019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a35362-a721-4fe1-a37c-7cdc34a2702f">
      <Terms xmlns="http://schemas.microsoft.com/office/infopath/2007/PartnerControls"/>
    </lcf76f155ced4ddcb4097134ff3c332f>
    <TaxCatchAll xmlns="fe084435-7550-4f7e-a854-6a0def4aa89d" xsi:nil="true"/>
    <Umbrochen xmlns="bca35362-a721-4fe1-a37c-7cdc34a2702f">true</Umbroche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0EA16A1778742AD6A7D99EB8E978D" ma:contentTypeVersion="16" ma:contentTypeDescription="Ein neues Dokument erstellen." ma:contentTypeScope="" ma:versionID="8e6d613af53e9bc3ff55b2d8fd28e517">
  <xsd:schema xmlns:xsd="http://www.w3.org/2001/XMLSchema" xmlns:xs="http://www.w3.org/2001/XMLSchema" xmlns:p="http://schemas.microsoft.com/office/2006/metadata/properties" xmlns:ns2="fe084435-7550-4f7e-a854-6a0def4aa89d" xmlns:ns3="bca35362-a721-4fe1-a37c-7cdc34a2702f" targetNamespace="http://schemas.microsoft.com/office/2006/metadata/properties" ma:root="true" ma:fieldsID="58d82138b9ddba3f867b2858740423e2" ns2:_="" ns3:_="">
    <xsd:import namespace="fe084435-7550-4f7e-a854-6a0def4aa89d"/>
    <xsd:import namespace="bca35362-a721-4fe1-a37c-7cdc34a270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Umbroch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84435-7550-4f7e-a854-6a0def4aa8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23ed2a0-98b8-4f0b-bd10-8e81f99f233c}" ma:internalName="TaxCatchAll" ma:showField="CatchAllData" ma:web="fe084435-7550-4f7e-a854-6a0def4aa8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35362-a721-4fe1-a37c-7cdc34a27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0a61e13-c8cc-4f9f-9024-6cdfc2f1b9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mbrochen" ma:index="23" nillable="true" ma:displayName="Umbrochen" ma:default="1" ma:format="Dropdown" ma:internalName="Umbrochen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AF825-CD65-4A36-98E2-6535B232AA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C57A5A-93C5-4E61-BE85-045F041684A4}">
  <ds:schemaRefs>
    <ds:schemaRef ds:uri="http://schemas.microsoft.com/office/2006/metadata/properties"/>
    <ds:schemaRef ds:uri="http://schemas.microsoft.com/office/infopath/2007/PartnerControls"/>
    <ds:schemaRef ds:uri="bca35362-a721-4fe1-a37c-7cdc34a2702f"/>
    <ds:schemaRef ds:uri="fe084435-7550-4f7e-a854-6a0def4aa89d"/>
  </ds:schemaRefs>
</ds:datastoreItem>
</file>

<file path=customXml/itemProps3.xml><?xml version="1.0" encoding="utf-8"?>
<ds:datastoreItem xmlns:ds="http://schemas.openxmlformats.org/officeDocument/2006/customXml" ds:itemID="{B0F21316-254A-4445-872C-44861F3498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0C7CE-813A-4F7F-9AAD-BF4E2E870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84435-7550-4f7e-a854-6a0def4aa89d"/>
    <ds:schemaRef ds:uri="bca35362-a721-4fe1-a37c-7cdc34a27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ATV-Briefbogen_Vorlage_2019</Template>
  <TotalTime>0</TotalTime>
  <Pages>2</Pages>
  <Words>411</Words>
  <Characters>2592</Characters>
  <Application>Microsoft Office Word</Application>
  <DocSecurity>0</DocSecurity>
  <Lines>21</Lines>
  <Paragraphs>5</Paragraphs>
  <ScaleCrop>false</ScaleCrop>
  <Company>fsp werbetech.ch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Longatti Bruno</dc:creator>
  <cp:lastModifiedBy>Rahel Fritsche</cp:lastModifiedBy>
  <cp:revision>5</cp:revision>
  <cp:lastPrinted>2022-09-17T09:09:00Z</cp:lastPrinted>
  <dcterms:created xsi:type="dcterms:W3CDTF">2025-09-20T08:44:00Z</dcterms:created>
  <dcterms:modified xsi:type="dcterms:W3CDTF">2026-09-25T06:54:00Z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0x01010087A0EA16A1778742AD6A7D99EB8E978D</vt:lpwstr>
  </property>
  <property fmtid="{D5CDD505-2E9C-101B-9397-08002B2CF9AE}" pid="3" name="MediaServiceImageTags">
    <vt:lpwstr/>
  </property>
</Properties>
</file>